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D8571D" w14:textId="77777777" w:rsidR="002D358D" w:rsidRDefault="002D358D" w:rsidP="009C4609">
      <w:pPr>
        <w:rPr>
          <w:b/>
          <w:sz w:val="28"/>
          <w:szCs w:val="28"/>
          <w:lang w:val="de-DE"/>
        </w:rPr>
      </w:pPr>
    </w:p>
    <w:p w14:paraId="08A73B85" w14:textId="77777777" w:rsidR="002D358D" w:rsidRDefault="002D358D" w:rsidP="009C4609">
      <w:pPr>
        <w:rPr>
          <w:b/>
          <w:sz w:val="28"/>
          <w:szCs w:val="28"/>
          <w:lang w:val="de-DE"/>
        </w:rPr>
      </w:pPr>
    </w:p>
    <w:p w14:paraId="126C6894" w14:textId="77777777" w:rsidR="002D358D" w:rsidRDefault="002D358D" w:rsidP="009C4609">
      <w:pPr>
        <w:rPr>
          <w:b/>
          <w:sz w:val="28"/>
          <w:szCs w:val="28"/>
          <w:lang w:val="de-DE"/>
        </w:rPr>
      </w:pPr>
    </w:p>
    <w:p w14:paraId="75B6F1A6" w14:textId="12A3010F" w:rsidR="009C4609" w:rsidRPr="001C774E" w:rsidRDefault="00D630E3" w:rsidP="009C4609">
      <w:pPr>
        <w:rPr>
          <w:b/>
          <w:sz w:val="28"/>
          <w:szCs w:val="28"/>
          <w:lang w:val="de-DE"/>
        </w:rPr>
      </w:pPr>
      <w:r w:rsidRPr="001C774E">
        <w:rPr>
          <w:b/>
          <w:sz w:val="28"/>
          <w:szCs w:val="28"/>
          <w:lang w:val="de-DE"/>
        </w:rPr>
        <w:t>Raumbörse</w:t>
      </w:r>
      <w:r w:rsidR="009C0125" w:rsidRPr="001C774E">
        <w:rPr>
          <w:b/>
          <w:sz w:val="28"/>
          <w:szCs w:val="28"/>
          <w:lang w:val="de-DE"/>
        </w:rPr>
        <w:t>: Anmeldung zur Vermietung</w:t>
      </w:r>
    </w:p>
    <w:p w14:paraId="0B204564" w14:textId="27C14DF1" w:rsidR="00A65937" w:rsidRPr="00A65937" w:rsidRDefault="00D630E3" w:rsidP="00A65937">
      <w:pPr>
        <w:rPr>
          <w:b/>
          <w:color w:val="FF0000"/>
          <w:lang w:val="de-DE"/>
        </w:rPr>
      </w:pPr>
      <w:r w:rsidRPr="0021375D">
        <w:rPr>
          <w:bCs/>
          <w:lang w:val="de-DE"/>
        </w:rPr>
        <w:t xml:space="preserve">Zum Ausfüllen des Formulars bitte </w:t>
      </w:r>
      <w:r w:rsidR="0021375D">
        <w:rPr>
          <w:bCs/>
          <w:lang w:val="de-DE"/>
        </w:rPr>
        <w:t xml:space="preserve">in das Feld schreiben. </w:t>
      </w:r>
      <w:r w:rsidR="0021375D">
        <w:rPr>
          <w:bCs/>
          <w:lang w:val="de-DE"/>
        </w:rPr>
        <w:br/>
      </w:r>
      <w:r w:rsidR="00A65937" w:rsidRPr="00A65937">
        <w:rPr>
          <w:b/>
          <w:color w:val="FF0000"/>
          <w:lang w:val="de-DE"/>
        </w:rPr>
        <w:t xml:space="preserve">Bitte </w:t>
      </w:r>
      <w:r w:rsidR="0021375D">
        <w:rPr>
          <w:b/>
          <w:color w:val="FF0000"/>
          <w:lang w:val="de-DE"/>
        </w:rPr>
        <w:t xml:space="preserve">senden </w:t>
      </w:r>
      <w:r w:rsidR="00A65937" w:rsidRPr="00A65937">
        <w:rPr>
          <w:b/>
          <w:color w:val="FF0000"/>
          <w:lang w:val="de-DE"/>
        </w:rPr>
        <w:t xml:space="preserve">Sie diese </w:t>
      </w:r>
      <w:r w:rsidR="0021375D">
        <w:rPr>
          <w:b/>
          <w:color w:val="FF0000"/>
          <w:lang w:val="de-DE"/>
        </w:rPr>
        <w:t xml:space="preserve">ausgefüllte </w:t>
      </w:r>
      <w:r w:rsidR="00A65937" w:rsidRPr="00A65937">
        <w:rPr>
          <w:b/>
          <w:color w:val="FF0000"/>
          <w:lang w:val="de-DE"/>
        </w:rPr>
        <w:t>Anmeldung an: info@foebe-muenchen.de</w:t>
      </w:r>
      <w:r w:rsidR="00A65937" w:rsidRPr="00A65937">
        <w:rPr>
          <w:rStyle w:val="Hyperlink"/>
          <w:b/>
          <w:color w:val="FF0000"/>
          <w:lang w:val="de-DE"/>
        </w:rPr>
        <w:t xml:space="preserve"> </w:t>
      </w:r>
    </w:p>
    <w:tbl>
      <w:tblPr>
        <w:tblStyle w:val="Tabellenraster"/>
        <w:tblW w:w="10448" w:type="dxa"/>
        <w:tblInd w:w="-147" w:type="dxa"/>
        <w:tblLook w:val="04A0" w:firstRow="1" w:lastRow="0" w:firstColumn="1" w:lastColumn="0" w:noHBand="0" w:noVBand="1"/>
      </w:tblPr>
      <w:tblGrid>
        <w:gridCol w:w="4462"/>
        <w:gridCol w:w="480"/>
        <w:gridCol w:w="5511"/>
      </w:tblGrid>
      <w:tr w:rsidR="00D630E3" w14:paraId="2DAFEE3C" w14:textId="77777777" w:rsidTr="002D358D">
        <w:trPr>
          <w:trHeight w:val="2070"/>
        </w:trPr>
        <w:tc>
          <w:tcPr>
            <w:tcW w:w="10448" w:type="dxa"/>
            <w:gridSpan w:val="3"/>
          </w:tcPr>
          <w:p w14:paraId="611218CC" w14:textId="77777777" w:rsidR="001C774E" w:rsidRPr="00C62DAE" w:rsidRDefault="001C774E" w:rsidP="001C774E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264135065" w:edGrp="everyone" w:colFirst="0" w:colLast="0"/>
          </w:p>
          <w:p w14:paraId="1C07AA6E" w14:textId="77777777" w:rsidR="002D358D" w:rsidRDefault="00D630E3" w:rsidP="002D358D">
            <w:pPr>
              <w:spacing w:after="0" w:line="240" w:lineRule="auto"/>
              <w:rPr>
                <w:b/>
                <w:lang w:val="de-DE"/>
              </w:rPr>
            </w:pPr>
            <w:r w:rsidRPr="001C774E">
              <w:rPr>
                <w:b/>
                <w:lang w:val="de-DE"/>
              </w:rPr>
              <w:t>Name Ihrer Organisation</w:t>
            </w:r>
            <w:r w:rsidR="0021375D">
              <w:rPr>
                <w:b/>
                <w:lang w:val="de-DE"/>
              </w:rPr>
              <w:t>, Ko</w:t>
            </w:r>
            <w:r w:rsidR="001C774E" w:rsidRPr="001C774E">
              <w:rPr>
                <w:b/>
                <w:lang w:val="de-DE"/>
              </w:rPr>
              <w:t>ntaktdaten</w:t>
            </w:r>
            <w:r w:rsidR="0021375D">
              <w:rPr>
                <w:b/>
                <w:lang w:val="de-DE"/>
              </w:rPr>
              <w:t xml:space="preserve"> </w:t>
            </w:r>
            <w:r w:rsidR="001C774E" w:rsidRPr="001C774E">
              <w:rPr>
                <w:b/>
                <w:lang w:val="de-DE"/>
              </w:rPr>
              <w:t xml:space="preserve">(Adresse, Ansprechpartner*in, Telefon, </w:t>
            </w:r>
            <w:r w:rsidR="006D304A" w:rsidRPr="001C774E">
              <w:rPr>
                <w:b/>
                <w:lang w:val="de-DE"/>
              </w:rPr>
              <w:t>E-Mail</w:t>
            </w:r>
            <w:r w:rsidR="001C774E" w:rsidRPr="001C774E">
              <w:rPr>
                <w:b/>
                <w:lang w:val="de-DE"/>
              </w:rPr>
              <w:t>, Internetseite)</w:t>
            </w:r>
          </w:p>
          <w:p w14:paraId="7604B566" w14:textId="76253F2A" w:rsidR="001C774E" w:rsidRDefault="002D358D" w:rsidP="002D358D">
            <w:pPr>
              <w:spacing w:after="0" w:line="240" w:lineRule="auto"/>
              <w:rPr>
                <w:lang w:val="de-DE"/>
              </w:rPr>
            </w:pPr>
            <w:r>
              <w:object w:dxaOrig="225" w:dyaOrig="225" w14:anchorId="40EB2F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8" type="#_x0000_t75" style="width:499.5pt;height:75pt" o:ole="">
                  <v:imagedata r:id="rId8" o:title=""/>
                </v:shape>
                <w:control r:id="rId9" w:name="TextBox1" w:shapeid="_x0000_i1128"/>
              </w:object>
            </w:r>
            <w:r w:rsidR="002D5F4B">
              <w:rPr>
                <w:lang w:val="de-DE"/>
              </w:rPr>
              <w:fldChar w:fldCharType="begin"/>
            </w:r>
            <w:r w:rsidR="002D5F4B">
              <w:rPr>
                <w:lang w:val="de-DE"/>
              </w:rPr>
              <w:instrText xml:space="preserve"> FILLIN   \* MERGEFORMAT </w:instrText>
            </w:r>
            <w:r w:rsidR="008F702D">
              <w:rPr>
                <w:lang w:val="de-DE"/>
              </w:rPr>
              <w:fldChar w:fldCharType="separate"/>
            </w:r>
            <w:r w:rsidR="002D5F4B">
              <w:rPr>
                <w:lang w:val="de-DE"/>
              </w:rPr>
              <w:fldChar w:fldCharType="end"/>
            </w:r>
          </w:p>
        </w:tc>
      </w:tr>
      <w:tr w:rsidR="001C774E" w14:paraId="122E8A00" w14:textId="77777777" w:rsidTr="002D358D">
        <w:trPr>
          <w:trHeight w:val="2256"/>
        </w:trPr>
        <w:tc>
          <w:tcPr>
            <w:tcW w:w="10448" w:type="dxa"/>
            <w:gridSpan w:val="3"/>
          </w:tcPr>
          <w:p w14:paraId="51534817" w14:textId="77777777" w:rsidR="001C774E" w:rsidRPr="00C62DAE" w:rsidRDefault="001C774E" w:rsidP="001C774E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950160136" w:edGrp="everyone" w:colFirst="0" w:colLast="0"/>
            <w:permEnd w:id="1264135065"/>
          </w:p>
          <w:p w14:paraId="03018176" w14:textId="77777777" w:rsidR="001C774E" w:rsidRDefault="001C774E" w:rsidP="001C774E">
            <w:pPr>
              <w:spacing w:after="0" w:line="240" w:lineRule="auto"/>
              <w:rPr>
                <w:lang w:val="de-DE"/>
              </w:rPr>
            </w:pPr>
            <w:r>
              <w:rPr>
                <w:b/>
                <w:lang w:val="de-DE"/>
              </w:rPr>
              <w:t>Adresse des zu vermieteten Raumes / Objekt</w:t>
            </w:r>
          </w:p>
          <w:p w14:paraId="6CF51B8B" w14:textId="5FE7019C" w:rsidR="001C774E" w:rsidRDefault="001C774E" w:rsidP="002D358D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(Straße, PLZ, Ort, Stadtviertel)</w:t>
            </w:r>
            <w:r w:rsidR="006D304A">
              <w:object w:dxaOrig="225" w:dyaOrig="225" w14:anchorId="12EB8D2C">
                <v:shape id="_x0000_i1061" type="#_x0000_t75" style="width:499.5pt;height:75pt" o:ole="">
                  <v:imagedata r:id="rId8" o:title=""/>
                </v:shape>
                <w:control r:id="rId10" w:name="TextBox2" w:shapeid="_x0000_i1061"/>
              </w:object>
            </w:r>
          </w:p>
        </w:tc>
      </w:tr>
      <w:tr w:rsidR="001C774E" w14:paraId="521FC877" w14:textId="77777777" w:rsidTr="002D358D">
        <w:trPr>
          <w:trHeight w:val="2341"/>
        </w:trPr>
        <w:tc>
          <w:tcPr>
            <w:tcW w:w="10448" w:type="dxa"/>
            <w:gridSpan w:val="3"/>
          </w:tcPr>
          <w:p w14:paraId="1E70E80F" w14:textId="77777777" w:rsidR="001C774E" w:rsidRPr="00C62DAE" w:rsidRDefault="001C774E" w:rsidP="001C774E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004757379" w:edGrp="everyone" w:colFirst="0" w:colLast="0"/>
            <w:permEnd w:id="950160136"/>
          </w:p>
          <w:p w14:paraId="6C835AEB" w14:textId="77777777" w:rsidR="001C774E" w:rsidRDefault="001C774E" w:rsidP="001C774E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 xml:space="preserve">Raumtyp </w:t>
            </w:r>
          </w:p>
          <w:p w14:paraId="10F956AB" w14:textId="77777777" w:rsidR="00454D60" w:rsidRDefault="001C774E" w:rsidP="00454D60">
            <w:pPr>
              <w:spacing w:after="0" w:line="240" w:lineRule="auto"/>
              <w:rPr>
                <w:lang w:val="de-DE"/>
              </w:rPr>
            </w:pPr>
            <w:r>
              <w:rPr>
                <w:b/>
                <w:lang w:val="de-DE"/>
              </w:rPr>
              <w:t>Bitte beschreiben Sie, für was der Raum geeignet ist:</w:t>
            </w:r>
            <w:r w:rsidR="00454D60">
              <w:rPr>
                <w:lang w:val="de-DE"/>
              </w:rPr>
              <w:t xml:space="preserve"> </w:t>
            </w:r>
          </w:p>
          <w:p w14:paraId="7461A2B8" w14:textId="71B9286E" w:rsidR="00454D60" w:rsidRDefault="00454D60" w:rsidP="00454D60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Besprechungsraum, Unterrichtsraum, Gruppenraum, Mehrzweckraum, Sportraum / Tanz</w:t>
            </w:r>
          </w:p>
          <w:p w14:paraId="5033EA73" w14:textId="10506B92" w:rsidR="00454D60" w:rsidRPr="001C774E" w:rsidRDefault="00454D60" w:rsidP="00454D60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Veranstaltungsraum, Saal</w:t>
            </w:r>
          </w:p>
          <w:p w14:paraId="0643D08D" w14:textId="72B62553" w:rsidR="001C774E" w:rsidRDefault="001C774E" w:rsidP="001C774E">
            <w:pPr>
              <w:spacing w:after="0" w:line="240" w:lineRule="auto"/>
              <w:rPr>
                <w:b/>
                <w:lang w:val="de-DE"/>
              </w:rPr>
            </w:pPr>
          </w:p>
          <w:p w14:paraId="72A46957" w14:textId="6B3FA5EF" w:rsidR="001C774E" w:rsidRDefault="00454D60" w:rsidP="001C774E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</w:rPr>
              <w:object w:dxaOrig="225" w:dyaOrig="225" w14:anchorId="522BD0BC">
                <v:shape id="_x0000_i1063" type="#_x0000_t75" style="width:499.5pt;height:55.5pt" o:ole="">
                  <v:imagedata r:id="rId11" o:title=""/>
                </v:shape>
                <w:control r:id="rId12" w:name="TextBox5" w:shapeid="_x0000_i1063"/>
              </w:object>
            </w:r>
          </w:p>
          <w:p w14:paraId="2ECB8E53" w14:textId="77777777" w:rsidR="001C774E" w:rsidRDefault="001C774E" w:rsidP="00454D60">
            <w:pPr>
              <w:spacing w:after="0" w:line="240" w:lineRule="auto"/>
              <w:rPr>
                <w:lang w:val="de-DE"/>
              </w:rPr>
            </w:pPr>
          </w:p>
        </w:tc>
      </w:tr>
      <w:tr w:rsidR="001C774E" w14:paraId="2CF13534" w14:textId="77777777" w:rsidTr="002D358D">
        <w:trPr>
          <w:trHeight w:val="584"/>
        </w:trPr>
        <w:tc>
          <w:tcPr>
            <w:tcW w:w="10448" w:type="dxa"/>
            <w:gridSpan w:val="3"/>
          </w:tcPr>
          <w:p w14:paraId="285A4D8E" w14:textId="77777777" w:rsidR="001C774E" w:rsidRPr="00C62DAE" w:rsidRDefault="001C774E" w:rsidP="001C774E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142436251" w:edGrp="everyone" w:colFirst="0" w:colLast="0"/>
            <w:permEnd w:id="1004757379"/>
          </w:p>
          <w:p w14:paraId="528AABE4" w14:textId="31C46DED" w:rsidR="001C774E" w:rsidRDefault="001C774E" w:rsidP="00454D60">
            <w:pPr>
              <w:spacing w:after="0" w:line="240" w:lineRule="auto"/>
              <w:rPr>
                <w:lang w:val="de-DE"/>
              </w:rPr>
            </w:pPr>
            <w:r>
              <w:rPr>
                <w:b/>
                <w:lang w:val="de-DE"/>
              </w:rPr>
              <w:t xml:space="preserve">Raumgröße in Quadratmetern: </w:t>
            </w:r>
            <w:r w:rsidR="00454D60">
              <w:rPr>
                <w:b/>
              </w:rPr>
              <w:object w:dxaOrig="225" w:dyaOrig="225" w14:anchorId="595293FF">
                <v:shape id="_x0000_i1065" type="#_x0000_t75" style="width:297.75pt;height:21.75pt" o:ole="">
                  <v:imagedata r:id="rId13" o:title=""/>
                </v:shape>
                <w:control r:id="rId14" w:name="TextBox6" w:shapeid="_x0000_i1065"/>
              </w:object>
            </w:r>
          </w:p>
        </w:tc>
      </w:tr>
      <w:tr w:rsidR="001C774E" w14:paraId="09430A29" w14:textId="77777777" w:rsidTr="002D358D">
        <w:trPr>
          <w:trHeight w:val="584"/>
        </w:trPr>
        <w:tc>
          <w:tcPr>
            <w:tcW w:w="4976" w:type="dxa"/>
            <w:gridSpan w:val="2"/>
          </w:tcPr>
          <w:p w14:paraId="3C92CA88" w14:textId="77777777" w:rsid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736970783" w:edGrp="everyone" w:colFirst="0" w:colLast="0"/>
            <w:permStart w:id="1586306658" w:edGrp="everyone" w:colFirst="1" w:colLast="1"/>
            <w:permEnd w:id="1142436251"/>
          </w:p>
          <w:p w14:paraId="6670978C" w14:textId="1C02FA0C" w:rsidR="001C774E" w:rsidRP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r>
              <w:rPr>
                <w:b/>
                <w:lang w:val="de-DE"/>
              </w:rPr>
              <w:t>Ka</w:t>
            </w:r>
            <w:r w:rsidR="001C774E" w:rsidRPr="009C2CEF">
              <w:rPr>
                <w:b/>
                <w:lang w:val="de-DE"/>
              </w:rPr>
              <w:t>pazität</w:t>
            </w:r>
            <w:r w:rsidR="00454D60">
              <w:rPr>
                <w:b/>
                <w:lang w:val="de-DE"/>
              </w:rPr>
              <w:t xml:space="preserve"> (maximale Personenanzahl)</w:t>
            </w:r>
          </w:p>
        </w:tc>
        <w:tc>
          <w:tcPr>
            <w:tcW w:w="5472" w:type="dxa"/>
          </w:tcPr>
          <w:p w14:paraId="0872D564" w14:textId="77777777" w:rsidR="009C2CEF" w:rsidRPr="009C2CEF" w:rsidRDefault="009C2CEF" w:rsidP="001C774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232CD062" w14:textId="511E2323" w:rsidR="001C774E" w:rsidRDefault="00454D60" w:rsidP="00454D60">
            <w:pPr>
              <w:spacing w:after="0" w:line="240" w:lineRule="auto"/>
              <w:rPr>
                <w:lang w:val="de-DE"/>
              </w:rPr>
            </w:pPr>
            <w:r>
              <w:object w:dxaOrig="225" w:dyaOrig="225" w14:anchorId="773D908C">
                <v:shape id="_x0000_i1067" type="#_x0000_t75" style="width:226.5pt;height:24.75pt" o:ole="">
                  <v:imagedata r:id="rId15" o:title=""/>
                </v:shape>
                <w:control r:id="rId16" w:name="TextBox3" w:shapeid="_x0000_i1067"/>
              </w:object>
            </w:r>
          </w:p>
        </w:tc>
      </w:tr>
      <w:tr w:rsidR="001C774E" w14:paraId="5C3A7E02" w14:textId="77777777" w:rsidTr="002D358D">
        <w:trPr>
          <w:trHeight w:val="2413"/>
        </w:trPr>
        <w:tc>
          <w:tcPr>
            <w:tcW w:w="10448" w:type="dxa"/>
            <w:gridSpan w:val="3"/>
          </w:tcPr>
          <w:p w14:paraId="6BE9701A" w14:textId="5DAC6186" w:rsidR="001C774E" w:rsidRPr="009C2CEF" w:rsidRDefault="00454D60" w:rsidP="001C774E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665407486" w:edGrp="everyone" w:colFirst="0" w:colLast="0"/>
            <w:permEnd w:id="1736970783"/>
            <w:permEnd w:id="1586306658"/>
            <w:r>
              <w:br w:type="page"/>
            </w:r>
          </w:p>
          <w:p w14:paraId="757E91E6" w14:textId="77777777" w:rsidR="001C774E" w:rsidRDefault="001C774E" w:rsidP="001C774E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Raumau</w:t>
            </w:r>
            <w:r w:rsidR="00C62DAE">
              <w:rPr>
                <w:b/>
                <w:lang w:val="de-DE"/>
              </w:rPr>
              <w:t>sstattung:</w:t>
            </w:r>
          </w:p>
          <w:p w14:paraId="13B01985" w14:textId="77777777" w:rsidR="00C62DAE" w:rsidRPr="009C2CEF" w:rsidRDefault="00C62DAE" w:rsidP="001C774E">
            <w:pPr>
              <w:spacing w:after="0" w:line="240" w:lineRule="auto"/>
              <w:rPr>
                <w:lang w:val="de-DE"/>
              </w:rPr>
            </w:pPr>
            <w:r w:rsidRPr="009C2CEF">
              <w:rPr>
                <w:lang w:val="de-DE"/>
              </w:rPr>
              <w:t>Bitte beschreiben Sie den Raum und dessen Besonderheiten:</w:t>
            </w:r>
          </w:p>
          <w:p w14:paraId="3C19BE30" w14:textId="4CCADBE5" w:rsidR="002D358D" w:rsidRDefault="00454D60" w:rsidP="00C62DAE">
            <w:pPr>
              <w:spacing w:after="0" w:line="240" w:lineRule="auto"/>
            </w:pPr>
            <w:r>
              <w:object w:dxaOrig="225" w:dyaOrig="225" w14:anchorId="6B4B3A06">
                <v:shape id="_x0000_i1069" type="#_x0000_t75" style="width:491.25pt;height:102.75pt" o:ole="">
                  <v:imagedata r:id="rId17" o:title=""/>
                </v:shape>
                <w:control r:id="rId18" w:name="TextBox4" w:shapeid="_x0000_i1069"/>
              </w:object>
            </w:r>
          </w:p>
          <w:p w14:paraId="38CAEEDE" w14:textId="47023E38" w:rsidR="002D358D" w:rsidRDefault="002D358D" w:rsidP="002D358D">
            <w:pPr>
              <w:spacing w:after="0" w:line="240" w:lineRule="auto"/>
              <w:jc w:val="center"/>
              <w:rPr>
                <w:lang w:val="de-DE"/>
              </w:rPr>
            </w:pPr>
          </w:p>
        </w:tc>
      </w:tr>
      <w:tr w:rsidR="001C774E" w14:paraId="7E88D712" w14:textId="77777777" w:rsidTr="002D358D">
        <w:trPr>
          <w:trHeight w:val="2962"/>
        </w:trPr>
        <w:tc>
          <w:tcPr>
            <w:tcW w:w="4462" w:type="dxa"/>
          </w:tcPr>
          <w:p w14:paraId="5B0CE37B" w14:textId="77777777" w:rsidR="002D358D" w:rsidRDefault="002D358D" w:rsidP="00C62DAE">
            <w:pPr>
              <w:spacing w:after="120" w:line="240" w:lineRule="auto"/>
              <w:rPr>
                <w:b/>
                <w:lang w:val="de-DE"/>
              </w:rPr>
            </w:pPr>
            <w:permStart w:id="1690924372" w:edGrp="everyone" w:colFirst="0" w:colLast="0"/>
            <w:permStart w:id="1523140674" w:edGrp="everyone" w:colFirst="1" w:colLast="1"/>
            <w:permEnd w:id="1665407486"/>
          </w:p>
          <w:p w14:paraId="7878C2A0" w14:textId="77777777" w:rsidR="002D358D" w:rsidRDefault="002D358D" w:rsidP="00C62DAE">
            <w:pPr>
              <w:spacing w:after="120" w:line="240" w:lineRule="auto"/>
              <w:rPr>
                <w:b/>
                <w:lang w:val="de-DE"/>
              </w:rPr>
            </w:pPr>
          </w:p>
          <w:p w14:paraId="6D3EF3D5" w14:textId="77777777" w:rsidR="002D358D" w:rsidRDefault="002D358D" w:rsidP="00C62DAE">
            <w:pPr>
              <w:spacing w:after="120" w:line="240" w:lineRule="auto"/>
              <w:rPr>
                <w:b/>
                <w:lang w:val="de-DE"/>
              </w:rPr>
            </w:pPr>
          </w:p>
          <w:p w14:paraId="3266AD16" w14:textId="77777777" w:rsidR="002D358D" w:rsidRDefault="002D358D" w:rsidP="00C62DAE">
            <w:pPr>
              <w:spacing w:after="120" w:line="240" w:lineRule="auto"/>
              <w:rPr>
                <w:b/>
                <w:lang w:val="de-DE"/>
              </w:rPr>
            </w:pPr>
          </w:p>
          <w:p w14:paraId="475534C5" w14:textId="77777777" w:rsidR="002D358D" w:rsidRDefault="002D358D" w:rsidP="00C62DAE">
            <w:pPr>
              <w:spacing w:after="120" w:line="240" w:lineRule="auto"/>
              <w:rPr>
                <w:b/>
                <w:lang w:val="de-DE"/>
              </w:rPr>
            </w:pPr>
          </w:p>
          <w:p w14:paraId="7F3254D1" w14:textId="280AF491" w:rsidR="00C62DAE" w:rsidRPr="00C62DAE" w:rsidRDefault="009C2CEF" w:rsidP="00C62DAE">
            <w:pPr>
              <w:spacing w:after="12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Wä</w:t>
            </w:r>
            <w:r w:rsidR="00C62DAE" w:rsidRPr="00C62DAE">
              <w:rPr>
                <w:b/>
                <w:lang w:val="de-DE"/>
              </w:rPr>
              <w:t>hlen Sie nebenstehende Ausstattung aus:</w:t>
            </w:r>
          </w:p>
          <w:p w14:paraId="6C7AE503" w14:textId="77777777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Barrierefreier Zugang,</w:t>
            </w:r>
          </w:p>
          <w:p w14:paraId="3907B886" w14:textId="77777777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Behindertengerechte Toilette, </w:t>
            </w:r>
          </w:p>
          <w:p w14:paraId="107D0839" w14:textId="6049BC7C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Tische, Stühle Bühne, Flipchart / Pinnwand, Garderobe, Kindergerechte Ausstattung, Küche / Teeküche, Leinwand, Lift </w:t>
            </w:r>
          </w:p>
          <w:p w14:paraId="48ECCD36" w14:textId="690D740A" w:rsidR="00C62DAE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 xml:space="preserve">Moderationsmaterial, Parkplätze, Schließfächer </w:t>
            </w:r>
          </w:p>
        </w:tc>
        <w:tc>
          <w:tcPr>
            <w:tcW w:w="5986" w:type="dxa"/>
            <w:gridSpan w:val="2"/>
          </w:tcPr>
          <w:p w14:paraId="3F89710D" w14:textId="2AD63818" w:rsidR="009C2CEF" w:rsidRDefault="009C2CEF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7732B1FA" w14:textId="6EE2CC0A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0DBA7E2B" w14:textId="4686E5B4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4026F911" w14:textId="322DD060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229FCC7E" w14:textId="6774BA8A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042525E4" w14:textId="202B4291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36A58AFE" w14:textId="07D215B5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219775A8" w14:textId="4A896AA6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14CD3A20" w14:textId="203B8C9B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278DEBE1" w14:textId="0A9EDADA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0B3E94F2" w14:textId="7AE4C0C8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34C4B3B1" w14:textId="792E4AAA" w:rsidR="002D358D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7FF352E4" w14:textId="77777777" w:rsidR="002D358D" w:rsidRPr="009C2CEF" w:rsidRDefault="002D358D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19417096" w14:textId="097288E7" w:rsidR="00C62DAE" w:rsidRDefault="005A4D5B" w:rsidP="00A65937">
            <w:pPr>
              <w:spacing w:after="0" w:line="240" w:lineRule="auto"/>
              <w:rPr>
                <w:lang w:val="de-DE"/>
              </w:rPr>
            </w:pPr>
            <w:r>
              <w:object w:dxaOrig="225" w:dyaOrig="225" w14:anchorId="24FDAD91">
                <v:shape id="_x0000_i1071" type="#_x0000_t75" style="width:288.75pt;height:144.75pt" o:ole="">
                  <v:imagedata r:id="rId19" o:title=""/>
                </v:shape>
                <w:control r:id="rId20" w:name="TextBox7" w:shapeid="_x0000_i1071"/>
              </w:object>
            </w:r>
          </w:p>
        </w:tc>
      </w:tr>
      <w:tr w:rsidR="001C774E" w14:paraId="4004B50C" w14:textId="77777777" w:rsidTr="002D358D">
        <w:trPr>
          <w:trHeight w:val="2015"/>
        </w:trPr>
        <w:tc>
          <w:tcPr>
            <w:tcW w:w="4462" w:type="dxa"/>
          </w:tcPr>
          <w:p w14:paraId="62AFD0A9" w14:textId="77777777" w:rsid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2136938129" w:edGrp="everyone" w:colFirst="0" w:colLast="0"/>
            <w:permStart w:id="1207514590" w:edGrp="everyone" w:colFirst="1" w:colLast="1"/>
            <w:permEnd w:id="1690924372"/>
            <w:permEnd w:id="1523140674"/>
          </w:p>
          <w:p w14:paraId="0DE4DECE" w14:textId="77777777" w:rsidR="001C774E" w:rsidRPr="009C2CEF" w:rsidRDefault="009C2CEF" w:rsidP="009C2CEF">
            <w:pPr>
              <w:spacing w:after="0" w:line="240" w:lineRule="auto"/>
              <w:rPr>
                <w:b/>
                <w:lang w:val="de-DE"/>
              </w:rPr>
            </w:pPr>
            <w:r w:rsidRPr="009C2CEF">
              <w:rPr>
                <w:b/>
                <w:lang w:val="de-DE"/>
              </w:rPr>
              <w:t>I</w:t>
            </w:r>
            <w:r w:rsidR="00C62DAE" w:rsidRPr="009C2CEF">
              <w:rPr>
                <w:b/>
                <w:lang w:val="de-DE"/>
              </w:rPr>
              <w:t>T / Technische Ausstattung:</w:t>
            </w:r>
          </w:p>
          <w:p w14:paraId="4EE2727D" w14:textId="3941B9BC" w:rsidR="005A4D5B" w:rsidRDefault="005A4D5B" w:rsidP="005A4D5B">
            <w:pPr>
              <w:spacing w:after="0" w:line="240" w:lineRule="auto"/>
              <w:rPr>
                <w:lang w:val="de-DE"/>
              </w:rPr>
            </w:pPr>
            <w:proofErr w:type="spellStart"/>
            <w:r>
              <w:rPr>
                <w:lang w:val="de-DE"/>
              </w:rPr>
              <w:t>Beamer</w:t>
            </w:r>
            <w:proofErr w:type="spellEnd"/>
            <w:r>
              <w:rPr>
                <w:lang w:val="de-DE"/>
              </w:rPr>
              <w:t>, DVD-Player, Internetzugang</w:t>
            </w:r>
          </w:p>
          <w:p w14:paraId="2FC9865E" w14:textId="41785AF4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Kopiergerät, Laptop, Licht- und Tontechnik</w:t>
            </w:r>
          </w:p>
          <w:p w14:paraId="61349033" w14:textId="77777777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PC-Netzwerkanschlüsse:</w:t>
            </w:r>
          </w:p>
          <w:p w14:paraId="20443E88" w14:textId="77777777" w:rsidR="00C62DAE" w:rsidRPr="009C2CEF" w:rsidRDefault="00C62DAE" w:rsidP="001C774E">
            <w:pPr>
              <w:rPr>
                <w:b/>
                <w:lang w:val="de-DE"/>
              </w:rPr>
            </w:pPr>
          </w:p>
        </w:tc>
        <w:tc>
          <w:tcPr>
            <w:tcW w:w="5986" w:type="dxa"/>
            <w:gridSpan w:val="2"/>
          </w:tcPr>
          <w:p w14:paraId="751FBBFF" w14:textId="77777777" w:rsidR="009C2CEF" w:rsidRPr="009C2CEF" w:rsidRDefault="009C2CEF" w:rsidP="00C62DAE">
            <w:pPr>
              <w:spacing w:after="0" w:line="240" w:lineRule="auto"/>
              <w:rPr>
                <w:sz w:val="10"/>
                <w:szCs w:val="10"/>
                <w:lang w:val="de-DE"/>
              </w:rPr>
            </w:pPr>
          </w:p>
          <w:p w14:paraId="15D24DF0" w14:textId="70EF49B0" w:rsidR="00C62DAE" w:rsidRDefault="005A4D5B" w:rsidP="005A4D5B">
            <w:pPr>
              <w:spacing w:after="0" w:line="240" w:lineRule="auto"/>
              <w:rPr>
                <w:lang w:val="de-DE"/>
              </w:rPr>
            </w:pPr>
            <w:r>
              <w:object w:dxaOrig="225" w:dyaOrig="225" w14:anchorId="19BAE8BF">
                <v:shape id="_x0000_i1073" type="#_x0000_t75" style="width:279.75pt;height:104.25pt" o:ole="">
                  <v:imagedata r:id="rId21" o:title=""/>
                </v:shape>
                <w:control r:id="rId22" w:name="TextBox8" w:shapeid="_x0000_i1073"/>
              </w:object>
            </w:r>
          </w:p>
        </w:tc>
      </w:tr>
      <w:tr w:rsidR="00C62DAE" w14:paraId="7DFA8017" w14:textId="77777777" w:rsidTr="002D358D">
        <w:trPr>
          <w:trHeight w:val="828"/>
        </w:trPr>
        <w:tc>
          <w:tcPr>
            <w:tcW w:w="10448" w:type="dxa"/>
            <w:gridSpan w:val="3"/>
          </w:tcPr>
          <w:p w14:paraId="0FA2646E" w14:textId="77777777" w:rsidR="009C2CEF" w:rsidRP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933865317" w:edGrp="everyone" w:colFirst="0" w:colLast="0"/>
            <w:permEnd w:id="2136938129"/>
            <w:permEnd w:id="1207514590"/>
          </w:p>
          <w:p w14:paraId="045E656B" w14:textId="77777777" w:rsidR="00C62DAE" w:rsidRDefault="00C62DAE" w:rsidP="005A4D5B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Ist eine Bewirtung möglich? Kosten?</w:t>
            </w:r>
          </w:p>
          <w:p w14:paraId="1067ECF7" w14:textId="422B9DF9" w:rsidR="005A4D5B" w:rsidRDefault="005A4D5B" w:rsidP="005A4D5B">
            <w:pPr>
              <w:spacing w:after="0" w:line="240" w:lineRule="auto"/>
              <w:rPr>
                <w:lang w:val="de-DE"/>
              </w:rPr>
            </w:pPr>
            <w:r>
              <w:object w:dxaOrig="225" w:dyaOrig="225" w14:anchorId="430B7FB5">
                <v:shape id="_x0000_i1075" type="#_x0000_t75" style="width:464.25pt;height:24pt" o:ole="">
                  <v:imagedata r:id="rId23" o:title=""/>
                </v:shape>
                <w:control r:id="rId24" w:name="TextBox9" w:shapeid="_x0000_i1075"/>
              </w:object>
            </w:r>
          </w:p>
        </w:tc>
      </w:tr>
      <w:tr w:rsidR="009C2CEF" w14:paraId="0FDDB058" w14:textId="77777777" w:rsidTr="002D358D">
        <w:trPr>
          <w:trHeight w:val="2199"/>
        </w:trPr>
        <w:tc>
          <w:tcPr>
            <w:tcW w:w="4462" w:type="dxa"/>
          </w:tcPr>
          <w:p w14:paraId="0E10F3AF" w14:textId="77777777" w:rsidR="009C2CEF" w:rsidRP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1695368205" w:edGrp="everyone" w:colFirst="0" w:colLast="0"/>
            <w:permStart w:id="989165303" w:edGrp="everyone" w:colFirst="1" w:colLast="1"/>
            <w:permEnd w:id="1933865317"/>
          </w:p>
          <w:p w14:paraId="3B6147D5" w14:textId="77777777" w:rsidR="009C2CEF" w:rsidRDefault="009C2CEF" w:rsidP="009C2CEF">
            <w:pPr>
              <w:spacing w:after="0" w:line="240" w:lineRule="auto"/>
              <w:rPr>
                <w:lang w:val="de-DE"/>
              </w:rPr>
            </w:pPr>
            <w:r>
              <w:rPr>
                <w:b/>
                <w:lang w:val="de-DE"/>
              </w:rPr>
              <w:t>An welchen Tagen und Uhrzeiten kann der Raum genutzt werden?</w:t>
            </w:r>
          </w:p>
        </w:tc>
        <w:tc>
          <w:tcPr>
            <w:tcW w:w="5986" w:type="dxa"/>
            <w:gridSpan w:val="2"/>
          </w:tcPr>
          <w:p w14:paraId="1E0D8641" w14:textId="77777777" w:rsidR="009C2CEF" w:rsidRPr="009C2CEF" w:rsidRDefault="009C2CEF" w:rsidP="009C2CEF">
            <w:pPr>
              <w:rPr>
                <w:sz w:val="10"/>
                <w:szCs w:val="10"/>
                <w:lang w:val="de-DE"/>
              </w:rPr>
            </w:pPr>
          </w:p>
          <w:p w14:paraId="07E43738" w14:textId="7B6EF1A5" w:rsidR="009C2CEF" w:rsidRDefault="009C2CEF" w:rsidP="009C2CEF">
            <w:pPr>
              <w:rPr>
                <w:lang w:val="de-DE"/>
              </w:rPr>
            </w:pPr>
            <w:r>
              <w:rPr>
                <w:lang w:val="de-DE"/>
              </w:rPr>
              <w:t>Mo</w:t>
            </w:r>
            <w:r w:rsidR="005A4D5B">
              <w:rPr>
                <w:lang w:val="de-DE"/>
              </w:rPr>
              <w:t>ntag</w:t>
            </w:r>
            <w:r>
              <w:rPr>
                <w:lang w:val="de-DE"/>
              </w:rPr>
              <w:t xml:space="preserve"> bis Freitag von </w:t>
            </w:r>
            <w:r w:rsidR="005A4D5B">
              <w:object w:dxaOrig="225" w:dyaOrig="225" w14:anchorId="66679D6C">
                <v:shape id="_x0000_i1077" type="#_x0000_t75" style="width:58.5pt;height:18pt" o:ole="">
                  <v:imagedata r:id="rId25" o:title=""/>
                </v:shape>
                <w:control r:id="rId26" w:name="TextBox10" w:shapeid="_x0000_i1077"/>
              </w:object>
            </w:r>
            <w:r w:rsidR="005A4D5B">
              <w:rPr>
                <w:lang w:val="de-DE"/>
              </w:rPr>
              <w:t>Uhr</w:t>
            </w:r>
            <w:r>
              <w:rPr>
                <w:lang w:val="de-DE"/>
              </w:rPr>
              <w:t xml:space="preserve"> bis </w:t>
            </w:r>
            <w:r w:rsidR="005A4D5B">
              <w:object w:dxaOrig="225" w:dyaOrig="225" w14:anchorId="7DC82AA1">
                <v:shape id="_x0000_i1079" type="#_x0000_t75" style="width:57.75pt;height:18pt" o:ole="">
                  <v:imagedata r:id="rId27" o:title=""/>
                </v:shape>
                <w:control r:id="rId28" w:name="TextBox11" w:shapeid="_x0000_i1079"/>
              </w:object>
            </w:r>
            <w:r w:rsidR="005A4D5B">
              <w:rPr>
                <w:lang w:val="de-DE"/>
              </w:rPr>
              <w:t>Uhr</w:t>
            </w:r>
          </w:p>
          <w:p w14:paraId="67E0FFA6" w14:textId="692EA2A5" w:rsidR="005A4D5B" w:rsidRDefault="005A4D5B" w:rsidP="005A4D5B">
            <w:pPr>
              <w:rPr>
                <w:lang w:val="de-DE"/>
              </w:rPr>
            </w:pPr>
            <w:r>
              <w:rPr>
                <w:lang w:val="de-DE"/>
              </w:rPr>
              <w:t xml:space="preserve">Samstag von </w:t>
            </w:r>
            <w:r>
              <w:object w:dxaOrig="225" w:dyaOrig="225" w14:anchorId="1311E145">
                <v:shape id="_x0000_i1081" type="#_x0000_t75" style="width:63.75pt;height:18pt" o:ole="">
                  <v:imagedata r:id="rId29" o:title=""/>
                </v:shape>
                <w:control r:id="rId30" w:name="TextBox101" w:shapeid="_x0000_i1081"/>
              </w:object>
            </w:r>
            <w:r>
              <w:rPr>
                <w:lang w:val="de-DE"/>
              </w:rPr>
              <w:t xml:space="preserve">Uhr bis </w:t>
            </w:r>
            <w:r>
              <w:object w:dxaOrig="225" w:dyaOrig="225" w14:anchorId="2FFBBF27">
                <v:shape id="_x0000_i1083" type="#_x0000_t75" style="width:68.25pt;height:18pt" o:ole="">
                  <v:imagedata r:id="rId31" o:title=""/>
                </v:shape>
                <w:control r:id="rId32" w:name="TextBox111" w:shapeid="_x0000_i1083"/>
              </w:object>
            </w:r>
            <w:r>
              <w:rPr>
                <w:lang w:val="de-DE"/>
              </w:rPr>
              <w:t>Uhr</w:t>
            </w:r>
          </w:p>
          <w:p w14:paraId="4C9F21BA" w14:textId="348B996A" w:rsidR="009C2CEF" w:rsidRDefault="005A4D5B" w:rsidP="009C2CEF">
            <w:pPr>
              <w:rPr>
                <w:lang w:val="de-DE"/>
              </w:rPr>
            </w:pPr>
            <w:r>
              <w:rPr>
                <w:lang w:val="de-DE"/>
              </w:rPr>
              <w:t xml:space="preserve">Sonntag von </w:t>
            </w:r>
            <w:r>
              <w:object w:dxaOrig="225" w:dyaOrig="225" w14:anchorId="43150069">
                <v:shape id="_x0000_i1085" type="#_x0000_t75" style="width:73.5pt;height:18pt" o:ole="">
                  <v:imagedata r:id="rId33" o:title=""/>
                </v:shape>
                <w:control r:id="rId34" w:name="TextBox102" w:shapeid="_x0000_i1085"/>
              </w:object>
            </w:r>
            <w:r>
              <w:rPr>
                <w:lang w:val="de-DE"/>
              </w:rPr>
              <w:t xml:space="preserve">Uhr bis </w:t>
            </w:r>
            <w:r>
              <w:object w:dxaOrig="225" w:dyaOrig="225" w14:anchorId="17BD904B">
                <v:shape id="_x0000_i1087" type="#_x0000_t75" style="width:76.5pt;height:18pt" o:ole="">
                  <v:imagedata r:id="rId35" o:title=""/>
                </v:shape>
                <w:control r:id="rId36" w:name="TextBox112" w:shapeid="_x0000_i1087"/>
              </w:object>
            </w:r>
            <w:r>
              <w:rPr>
                <w:lang w:val="de-DE"/>
              </w:rPr>
              <w:t>Uhr</w:t>
            </w:r>
          </w:p>
        </w:tc>
      </w:tr>
      <w:tr w:rsidR="009C2CEF" w14:paraId="09765489" w14:textId="77777777" w:rsidTr="002D358D">
        <w:trPr>
          <w:trHeight w:val="1127"/>
        </w:trPr>
        <w:tc>
          <w:tcPr>
            <w:tcW w:w="10448" w:type="dxa"/>
            <w:gridSpan w:val="3"/>
          </w:tcPr>
          <w:p w14:paraId="46C2D64B" w14:textId="77777777" w:rsidR="009C2CEF" w:rsidRP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2028538452" w:edGrp="everyone" w:colFirst="0" w:colLast="0"/>
            <w:permEnd w:id="1695368205"/>
            <w:permEnd w:id="989165303"/>
          </w:p>
          <w:p w14:paraId="3BA3C92C" w14:textId="77777777" w:rsidR="009C2CEF" w:rsidRDefault="009C2CEF" w:rsidP="009C2CE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Raumkosten in Euro – ggf. auch kostenfrei?</w:t>
            </w:r>
          </w:p>
          <w:p w14:paraId="1569733B" w14:textId="2F7F8F96" w:rsidR="009C2CEF" w:rsidRDefault="005A4D5B" w:rsidP="009C2CEF">
            <w:pPr>
              <w:rPr>
                <w:lang w:val="de-DE"/>
              </w:rPr>
            </w:pPr>
            <w:r>
              <w:object w:dxaOrig="225" w:dyaOrig="225" w14:anchorId="6660508B">
                <v:shape id="_x0000_i1089" type="#_x0000_t75" style="width:495.75pt;height:61.5pt" o:ole="">
                  <v:imagedata r:id="rId37" o:title=""/>
                </v:shape>
                <w:control r:id="rId38" w:name="TextBox12" w:shapeid="_x0000_i1089"/>
              </w:object>
            </w:r>
          </w:p>
        </w:tc>
      </w:tr>
      <w:tr w:rsidR="009C2CEF" w14:paraId="48D19D68" w14:textId="77777777" w:rsidTr="002D358D">
        <w:trPr>
          <w:trHeight w:val="2356"/>
        </w:trPr>
        <w:tc>
          <w:tcPr>
            <w:tcW w:w="10448" w:type="dxa"/>
            <w:gridSpan w:val="3"/>
          </w:tcPr>
          <w:p w14:paraId="1B95C4CB" w14:textId="77777777" w:rsidR="009C2CEF" w:rsidRPr="009C2CEF" w:rsidRDefault="009C2CEF" w:rsidP="009C2CEF">
            <w:pPr>
              <w:spacing w:after="0" w:line="240" w:lineRule="auto"/>
              <w:rPr>
                <w:b/>
                <w:sz w:val="10"/>
                <w:szCs w:val="10"/>
                <w:lang w:val="de-DE"/>
              </w:rPr>
            </w:pPr>
            <w:permStart w:id="754345427" w:edGrp="everyone" w:colFirst="0" w:colLast="0"/>
            <w:permEnd w:id="2028538452"/>
          </w:p>
          <w:p w14:paraId="5BAB5BFD" w14:textId="77777777" w:rsidR="009C2CEF" w:rsidRDefault="009C2CEF" w:rsidP="009C2CEF">
            <w:pPr>
              <w:spacing w:after="0" w:line="24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Sonstiges</w:t>
            </w:r>
          </w:p>
          <w:p w14:paraId="57F4D43F" w14:textId="77777777" w:rsidR="009C2CEF" w:rsidRDefault="009C2CEF" w:rsidP="009C2CEF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(bspw. für welche Zielgruppe wird der Raum vermietet / kostenfrei angegeben?)</w:t>
            </w:r>
          </w:p>
          <w:p w14:paraId="3F660B70" w14:textId="0E81DD05" w:rsidR="00AC7EB1" w:rsidRDefault="0021375D" w:rsidP="009C2CEF">
            <w:pPr>
              <w:rPr>
                <w:lang w:val="de-DE"/>
              </w:rPr>
            </w:pPr>
            <w:r>
              <w:object w:dxaOrig="225" w:dyaOrig="225" w14:anchorId="396C9A60">
                <v:shape id="_x0000_i1091" type="#_x0000_t75" style="width:504.75pt;height:100.5pt" o:ole="">
                  <v:imagedata r:id="rId39" o:title=""/>
                </v:shape>
                <w:control r:id="rId40" w:name="TextBox13" w:shapeid="_x0000_i1091"/>
              </w:object>
            </w:r>
          </w:p>
        </w:tc>
      </w:tr>
      <w:permEnd w:id="754345427"/>
    </w:tbl>
    <w:p w14:paraId="4956A016" w14:textId="3DD479C5" w:rsidR="00AC7EB1" w:rsidRPr="00A65937" w:rsidRDefault="00AC7EB1" w:rsidP="002D358D">
      <w:pPr>
        <w:rPr>
          <w:b/>
          <w:color w:val="FF0000"/>
          <w:lang w:val="de-DE"/>
        </w:rPr>
      </w:pPr>
    </w:p>
    <w:sectPr w:rsidR="00AC7EB1" w:rsidRPr="00A65937" w:rsidSect="002D358D">
      <w:headerReference w:type="even" r:id="rId41"/>
      <w:headerReference w:type="default" r:id="rId42"/>
      <w:headerReference w:type="first" r:id="rId43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66D73" w14:textId="77777777" w:rsidR="009C0125" w:rsidRDefault="009C0125" w:rsidP="008766C3">
      <w:pPr>
        <w:spacing w:after="0" w:line="240" w:lineRule="auto"/>
      </w:pPr>
      <w:r>
        <w:separator/>
      </w:r>
    </w:p>
  </w:endnote>
  <w:endnote w:type="continuationSeparator" w:id="0">
    <w:p w14:paraId="20EF886A" w14:textId="77777777" w:rsidR="009C0125" w:rsidRDefault="009C0125" w:rsidP="0087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74322" w14:textId="77777777" w:rsidR="009C0125" w:rsidRDefault="009C0125" w:rsidP="008766C3">
      <w:pPr>
        <w:spacing w:after="0" w:line="240" w:lineRule="auto"/>
      </w:pPr>
      <w:r>
        <w:separator/>
      </w:r>
    </w:p>
  </w:footnote>
  <w:footnote w:type="continuationSeparator" w:id="0">
    <w:p w14:paraId="461CEFB6" w14:textId="77777777" w:rsidR="009C0125" w:rsidRDefault="009C0125" w:rsidP="0087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B430" w14:textId="77777777" w:rsidR="00F673DB" w:rsidRDefault="008F702D">
    <w:pPr>
      <w:pStyle w:val="Kopfzeile"/>
    </w:pPr>
    <w:r>
      <w:rPr>
        <w:noProof/>
        <w:lang w:val="de-DE" w:eastAsia="de-DE" w:bidi="ar-SA"/>
      </w:rPr>
      <w:pict w14:anchorId="5C73B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297" o:spid="_x0000_s2077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FöBE Visitenkarten RZ V2_1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4E36D" w14:textId="77777777" w:rsidR="00F673DB" w:rsidRDefault="00016F3B" w:rsidP="00B41BCB">
    <w:pPr>
      <w:pStyle w:val="Kopfzeile"/>
    </w:pPr>
    <w:r>
      <w:rPr>
        <w:noProof/>
        <w:lang w:val="de-DE" w:eastAsia="de-DE" w:bidi="ar-SA"/>
      </w:rPr>
      <w:drawing>
        <wp:anchor distT="0" distB="0" distL="114300" distR="114300" simplePos="0" relativeHeight="251658752" behindDoc="1" locked="0" layoutInCell="1" allowOverlap="1" wp14:anchorId="5DBCD223" wp14:editId="749062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618" cy="10692000"/>
          <wp:effectExtent l="0" t="0" r="889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̈BE-Briefpapier-Mai-2015-RZ-V1_0-Folgebog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1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9F7C4" w14:textId="77777777" w:rsidR="00F673DB" w:rsidRDefault="008F702D">
    <w:pPr>
      <w:pStyle w:val="Kopfzeile"/>
    </w:pPr>
    <w:r>
      <w:rPr>
        <w:noProof/>
        <w:lang w:val="de-DE" w:eastAsia="de-DE" w:bidi="ar-SA"/>
      </w:rPr>
      <w:pict w14:anchorId="4FBAA5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296" o:spid="_x0000_s2076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FöBE Visitenkarten RZ V2_1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C45E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207569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78">
      <o:colormru v:ext="edit" colors="#33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</w:docVars>
  <w:rsids>
    <w:rsidRoot w:val="009C0125"/>
    <w:rsid w:val="000052AA"/>
    <w:rsid w:val="00016F3B"/>
    <w:rsid w:val="00033F64"/>
    <w:rsid w:val="00104318"/>
    <w:rsid w:val="001C774E"/>
    <w:rsid w:val="0021375D"/>
    <w:rsid w:val="00251300"/>
    <w:rsid w:val="002D358D"/>
    <w:rsid w:val="002D5F4B"/>
    <w:rsid w:val="002D6B55"/>
    <w:rsid w:val="002F1110"/>
    <w:rsid w:val="00454D60"/>
    <w:rsid w:val="005A4D5B"/>
    <w:rsid w:val="005D0D86"/>
    <w:rsid w:val="006D304A"/>
    <w:rsid w:val="008766C3"/>
    <w:rsid w:val="008C00B1"/>
    <w:rsid w:val="008F4595"/>
    <w:rsid w:val="008F702D"/>
    <w:rsid w:val="00972AE3"/>
    <w:rsid w:val="009C0125"/>
    <w:rsid w:val="009C1EBB"/>
    <w:rsid w:val="009C2CEF"/>
    <w:rsid w:val="009C4609"/>
    <w:rsid w:val="00A65937"/>
    <w:rsid w:val="00AB7EC3"/>
    <w:rsid w:val="00AC7EB1"/>
    <w:rsid w:val="00B41BCB"/>
    <w:rsid w:val="00B52191"/>
    <w:rsid w:val="00BC545B"/>
    <w:rsid w:val="00C62DAE"/>
    <w:rsid w:val="00D630E3"/>
    <w:rsid w:val="00DA73C2"/>
    <w:rsid w:val="00E02961"/>
    <w:rsid w:val="00E47858"/>
    <w:rsid w:val="00E72854"/>
    <w:rsid w:val="00EB5D66"/>
    <w:rsid w:val="00F57DD1"/>
    <w:rsid w:val="00F673DB"/>
    <w:rsid w:val="00FD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8">
      <o:colormru v:ext="edit" colors="#33f"/>
    </o:shapedefaults>
    <o:shapelayout v:ext="edit">
      <o:idmap v:ext="edit" data="1"/>
    </o:shapelayout>
  </w:shapeDefaults>
  <w:decimalSymbol w:val=","/>
  <w:listSeparator w:val=";"/>
  <w14:docId w14:val="7C66AD75"/>
  <w14:defaultImageDpi w14:val="330"/>
  <w15:docId w15:val="{31294551-3D6C-4794-87F7-A20C907C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609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609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C4609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C4609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C4609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C4609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C4609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C4609"/>
    <w:pPr>
      <w:spacing w:after="0"/>
      <w:outlineLvl w:val="6"/>
    </w:pPr>
    <w:rPr>
      <w:rFonts w:ascii="Cambria" w:hAnsi="Cambria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C4609"/>
    <w:pPr>
      <w:spacing w:after="0"/>
      <w:outlineLvl w:val="7"/>
    </w:pPr>
    <w:rPr>
      <w:rFonts w:ascii="Cambria" w:hAnsi="Cambria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C4609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6C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7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766C3"/>
  </w:style>
  <w:style w:type="paragraph" w:styleId="Fuzeile">
    <w:name w:val="footer"/>
    <w:basedOn w:val="Standard"/>
    <w:link w:val="FuzeileZchn"/>
    <w:uiPriority w:val="99"/>
    <w:unhideWhenUsed/>
    <w:rsid w:val="0087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66C3"/>
  </w:style>
  <w:style w:type="character" w:customStyle="1" w:styleId="berschrift1Zchn">
    <w:name w:val="Überschrift 1 Zchn"/>
    <w:basedOn w:val="Absatz-Standardschriftart"/>
    <w:link w:val="berschrift1"/>
    <w:uiPriority w:val="9"/>
    <w:rsid w:val="009C4609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C460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C4609"/>
    <w:rPr>
      <w:rFonts w:ascii="Cambria" w:eastAsia="Times New Roman" w:hAnsi="Cambria" w:cs="Times New Roman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C4609"/>
    <w:rPr>
      <w:rFonts w:ascii="Cambria" w:eastAsia="Times New Roman" w:hAnsi="Cambria" w:cs="Times New Roman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C4609"/>
    <w:rPr>
      <w:rFonts w:ascii="Cambria" w:eastAsia="Times New Roman" w:hAnsi="Cambria" w:cs="Times New Roman"/>
      <w:b/>
      <w:bCs/>
      <w:color w:val="7F7F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C4609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C4609"/>
    <w:rPr>
      <w:rFonts w:ascii="Cambria" w:eastAsia="Times New Roman" w:hAnsi="Cambria" w:cs="Times New Roman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C4609"/>
    <w:rPr>
      <w:rFonts w:ascii="Cambria" w:eastAsia="Times New Roman" w:hAnsi="Cambria" w:cs="Times New Roman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C4609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C4609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9C4609"/>
    <w:rPr>
      <w:rFonts w:ascii="Cambria" w:eastAsia="Times New Roman" w:hAnsi="Cambria" w:cs="Times New Roman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C4609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C4609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9C4609"/>
    <w:rPr>
      <w:b/>
      <w:bCs/>
    </w:rPr>
  </w:style>
  <w:style w:type="character" w:styleId="Hervorhebung">
    <w:name w:val="Emphasis"/>
    <w:uiPriority w:val="20"/>
    <w:qFormat/>
    <w:rsid w:val="009C460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9C4609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C460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9C4609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9C4609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C460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C4609"/>
    <w:rPr>
      <w:b/>
      <w:bCs/>
      <w:i/>
      <w:iCs/>
    </w:rPr>
  </w:style>
  <w:style w:type="character" w:styleId="SchwacheHervorhebung">
    <w:name w:val="Subtle Emphasis"/>
    <w:uiPriority w:val="19"/>
    <w:qFormat/>
    <w:rsid w:val="009C4609"/>
    <w:rPr>
      <w:i/>
      <w:iCs/>
    </w:rPr>
  </w:style>
  <w:style w:type="character" w:styleId="IntensiveHervorhebung">
    <w:name w:val="Intense Emphasis"/>
    <w:uiPriority w:val="21"/>
    <w:qFormat/>
    <w:rsid w:val="009C4609"/>
    <w:rPr>
      <w:b/>
      <w:bCs/>
    </w:rPr>
  </w:style>
  <w:style w:type="character" w:styleId="SchwacherVerweis">
    <w:name w:val="Subtle Reference"/>
    <w:uiPriority w:val="31"/>
    <w:qFormat/>
    <w:rsid w:val="009C4609"/>
    <w:rPr>
      <w:smallCaps/>
    </w:rPr>
  </w:style>
  <w:style w:type="character" w:styleId="IntensiverVerweis">
    <w:name w:val="Intense Reference"/>
    <w:uiPriority w:val="32"/>
    <w:qFormat/>
    <w:rsid w:val="009C4609"/>
    <w:rPr>
      <w:smallCaps/>
      <w:spacing w:val="5"/>
      <w:u w:val="single"/>
    </w:rPr>
  </w:style>
  <w:style w:type="character" w:styleId="Buchtitel">
    <w:name w:val="Book Title"/>
    <w:uiPriority w:val="33"/>
    <w:qFormat/>
    <w:rsid w:val="009C4609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C4609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rsid w:val="00B41BCB"/>
    <w:rPr>
      <w:b/>
      <w:bCs/>
      <w:color w:val="365F91"/>
      <w:sz w:val="16"/>
      <w:szCs w:val="1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41BCB"/>
  </w:style>
  <w:style w:type="table" w:styleId="Tabellenraster">
    <w:name w:val="Table Grid"/>
    <w:basedOn w:val="NormaleTabelle"/>
    <w:uiPriority w:val="59"/>
    <w:rsid w:val="00D63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C7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control" Target="activeX/activeX14.xm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5.wmf"/><Relationship Id="rId40" Type="http://schemas.openxmlformats.org/officeDocument/2006/relationships/control" Target="activeX/activeX17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10" Type="http://schemas.openxmlformats.org/officeDocument/2006/relationships/control" Target="activeX/activeX2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0.wmf"/><Relationship Id="rId30" Type="http://schemas.openxmlformats.org/officeDocument/2006/relationships/control" Target="activeX/activeX12.xml"/><Relationship Id="rId35" Type="http://schemas.openxmlformats.org/officeDocument/2006/relationships/image" Target="media/image14.wmf"/><Relationship Id="rId43" Type="http://schemas.openxmlformats.org/officeDocument/2006/relationships/header" Target="header3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6.xml"/><Relationship Id="rId20" Type="http://schemas.openxmlformats.org/officeDocument/2006/relationships/control" Target="activeX/activeX7.xm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uer\Desktop\Fo&#776;BE%20Briefbogen%20mit%20Briefpapier%20ohne%20Adresszeile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E3EFC-732B-4D34-8838-29F28CDB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FöBE Briefbogen mit Briefpapier ohne Adresszeile.dotx</Template>
  <TotalTime>0</TotalTime>
  <Pages>2</Pages>
  <Words>265</Words>
  <Characters>1672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Bauer</dc:creator>
  <cp:keywords/>
  <dc:description/>
  <cp:lastModifiedBy>Michèle Rotter</cp:lastModifiedBy>
  <cp:revision>10</cp:revision>
  <cp:lastPrinted>2022-08-16T15:26:00Z</cp:lastPrinted>
  <dcterms:created xsi:type="dcterms:W3CDTF">2022-08-16T14:29:00Z</dcterms:created>
  <dcterms:modified xsi:type="dcterms:W3CDTF">2022-08-16T15:26:00Z</dcterms:modified>
</cp:coreProperties>
</file>